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CA9" w:rsidRPr="00397CA9" w:rsidRDefault="00F76F54" w:rsidP="00397CA9">
      <w:pPr>
        <w:pStyle w:val="EinfAbs"/>
        <w:spacing w:line="240" w:lineRule="auto"/>
        <w:rPr>
          <w:rFonts w:ascii="Arial" w:hAnsi="Arial" w:cs="Frutiger-Roman"/>
          <w:b/>
          <w:color w:val="0F5699"/>
          <w:sz w:val="70"/>
          <w:szCs w:val="70"/>
          <w:vertAlign w:val="subscript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3A1EE" wp14:editId="32D7DA90">
                <wp:simplePos x="0" y="0"/>
                <wp:positionH relativeFrom="column">
                  <wp:posOffset>65405</wp:posOffset>
                </wp:positionH>
                <wp:positionV relativeFrom="paragraph">
                  <wp:posOffset>-699135</wp:posOffset>
                </wp:positionV>
                <wp:extent cx="8960485" cy="967740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048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76F54" w:rsidRPr="00F76F54" w:rsidRDefault="00F76F54" w:rsidP="00F76F5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6F5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Alle Bausteine – austauschbar – entfernbar – erweiterbar</w:t>
                            </w:r>
                          </w:p>
                          <w:p w:rsidR="00F76F54" w:rsidRPr="00F76F54" w:rsidRDefault="00F76F54" w:rsidP="00F76F5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6F5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Bogen, Bildfläche und Logo können über die Fußzeile verändert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5.15pt;margin-top:-55.05pt;width:705.55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" filled="f" stroked="f">
                <v:textbox>
                  <w:txbxContent>
                    <w:p w:rsidR="00F76F54" w:rsidRPr="00F76F54" w:rsidRDefault="00F76F54" w:rsidP="00F76F5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F76F5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Alle Bausteine – austauschbar – entfernbar – erweiterbar</w:t>
                      </w:r>
                    </w:p>
                    <w:p w:rsidR="00F76F54" w:rsidRPr="00F76F54" w:rsidRDefault="00F76F54" w:rsidP="00F76F5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F76F5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Bogen, Bildfläche und Logo können über die Fußzeile verändert werden.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B29" w:rsidRPr="002B5D4B" w:rsidRDefault="0051565B" w:rsidP="00B7640F">
      <w:pPr>
        <w:jc w:val="center"/>
      </w:pPr>
      <w:r w:rsidRPr="00A60009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63360" behindDoc="0" locked="1" layoutInCell="1" allowOverlap="0" wp14:anchorId="4047BAEF" wp14:editId="1ADB3F70">
                <wp:simplePos x="0" y="0"/>
                <wp:positionH relativeFrom="page">
                  <wp:posOffset>953135</wp:posOffset>
                </wp:positionH>
                <wp:positionV relativeFrom="page">
                  <wp:posOffset>1348105</wp:posOffset>
                </wp:positionV>
                <wp:extent cx="8693150" cy="2514600"/>
                <wp:effectExtent l="0" t="0" r="190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F71" w:rsidRPr="00397CA9" w:rsidRDefault="00566F71" w:rsidP="0051565B">
                            <w:pPr>
                              <w:pStyle w:val="EinfAbs"/>
                              <w:rPr>
                                <w:rFonts w:ascii="Arial" w:hAnsi="Arial" w:cs="Frutiger-Roman"/>
                                <w:b/>
                                <w:color w:val="D90020"/>
                                <w:sz w:val="120"/>
                                <w:szCs w:val="120"/>
                              </w:rPr>
                            </w:pPr>
                            <w:r w:rsidRPr="00397CA9">
                              <w:rPr>
                                <w:rFonts w:ascii="Arial" w:hAnsi="Arial" w:cs="Frutiger-Roman"/>
                                <w:b/>
                                <w:color w:val="D90020"/>
                                <w:sz w:val="120"/>
                                <w:szCs w:val="120"/>
                              </w:rPr>
                              <w:t>Wir laden Sie ein zum</w:t>
                            </w:r>
                          </w:p>
                          <w:p w:rsidR="00566F71" w:rsidRPr="00397CA9" w:rsidRDefault="00566F71" w:rsidP="0051565B">
                            <w:pPr>
                              <w:pStyle w:val="EinfAbs"/>
                              <w:rPr>
                                <w:rFonts w:ascii="ArialMT" w:hAnsi="ArialMT" w:cs="ArialMT"/>
                                <w:b/>
                                <w:color w:val="D90020"/>
                                <w:sz w:val="120"/>
                                <w:szCs w:val="120"/>
                              </w:rPr>
                            </w:pPr>
                            <w:r w:rsidRPr="00397CA9">
                              <w:rPr>
                                <w:rFonts w:ascii="Arial" w:hAnsi="Arial" w:cs="Frutiger-Roman"/>
                                <w:b/>
                                <w:color w:val="D90020"/>
                                <w:sz w:val="120"/>
                                <w:szCs w:val="120"/>
                              </w:rPr>
                              <w:t>XXXXX</w:t>
                            </w:r>
                          </w:p>
                          <w:p w:rsidR="00566F71" w:rsidRPr="002B5D4B" w:rsidRDefault="00566F71" w:rsidP="0051565B">
                            <w:pPr>
                              <w:rPr>
                                <w:rFonts w:ascii="Arial" w:hAnsi="Arial"/>
                                <w:b/>
                                <w:color w:val="0F5699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75.05pt;margin-top:106.15pt;width:684.5pt;height:19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" o:allowoverlap="f" filled="f" stroked="f">
                <v:textbox inset="0,0,0,0">
                  <w:txbxContent>
                    <w:p w:rsidR="00566F71" w:rsidRPr="00397CA9" w:rsidRDefault="00566F71" w:rsidP="0051565B">
                      <w:pPr>
                        <w:pStyle w:val="EinfAbs"/>
                        <w:rPr>
                          <w:rFonts w:ascii="Arial" w:hAnsi="Arial" w:cs="Frutiger-Roman"/>
                          <w:b/>
                          <w:color w:val="D90020"/>
                          <w:sz w:val="120"/>
                          <w:szCs w:val="120"/>
                        </w:rPr>
                      </w:pPr>
                      <w:r w:rsidRPr="00397CA9">
                        <w:rPr>
                          <w:rFonts w:ascii="Arial" w:hAnsi="Arial" w:cs="Frutiger-Roman"/>
                          <w:b/>
                          <w:color w:val="D90020"/>
                          <w:sz w:val="120"/>
                          <w:szCs w:val="120"/>
                        </w:rPr>
                        <w:t>Wir laden Sie ein zum</w:t>
                      </w:r>
                    </w:p>
                    <w:p w:rsidR="00566F71" w:rsidRPr="00397CA9" w:rsidRDefault="00566F71" w:rsidP="0051565B">
                      <w:pPr>
                        <w:pStyle w:val="EinfAbs"/>
                        <w:rPr>
                          <w:rFonts w:ascii="ArialMT" w:hAnsi="ArialMT" w:cs="ArialMT"/>
                          <w:b/>
                          <w:color w:val="D90020"/>
                          <w:sz w:val="120"/>
                          <w:szCs w:val="120"/>
                        </w:rPr>
                      </w:pPr>
                      <w:r w:rsidRPr="00397CA9">
                        <w:rPr>
                          <w:rFonts w:ascii="Arial" w:hAnsi="Arial" w:cs="Frutiger-Roman"/>
                          <w:b/>
                          <w:color w:val="D90020"/>
                          <w:sz w:val="120"/>
                          <w:szCs w:val="120"/>
                        </w:rPr>
                        <w:t>XXXXX</w:t>
                      </w:r>
                    </w:p>
                    <w:p w:rsidR="00566F71" w:rsidRPr="002B5D4B" w:rsidRDefault="00566F71" w:rsidP="0051565B">
                      <w:pPr>
                        <w:rPr>
                          <w:rFonts w:ascii="Arial" w:hAnsi="Arial"/>
                          <w:b/>
                          <w:color w:val="0F5699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A60009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61312" behindDoc="0" locked="1" layoutInCell="1" allowOverlap="0" wp14:anchorId="681D72A4" wp14:editId="4CC3FE4E">
                <wp:simplePos x="0" y="0"/>
                <wp:positionH relativeFrom="page">
                  <wp:posOffset>978535</wp:posOffset>
                </wp:positionH>
                <wp:positionV relativeFrom="page">
                  <wp:posOffset>4189730</wp:posOffset>
                </wp:positionV>
                <wp:extent cx="8693150" cy="5715635"/>
                <wp:effectExtent l="0" t="0" r="19050" b="247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0" cy="571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BF8" w:rsidRPr="00397CA9" w:rsidRDefault="00393BF8" w:rsidP="00393BF8">
                            <w:pPr>
                              <w:pStyle w:val="EinfAbs"/>
                              <w:spacing w:line="240" w:lineRule="auto"/>
                              <w:rPr>
                                <w:rFonts w:ascii="Arial" w:hAnsi="Arial"/>
                                <w:b/>
                                <w:color w:val="0F5699"/>
                                <w:sz w:val="80"/>
                                <w:szCs w:val="80"/>
                              </w:rPr>
                            </w:pPr>
                            <w:r w:rsidRPr="00397CA9">
                              <w:rPr>
                                <w:rFonts w:ascii="Arial" w:hAnsi="Arial" w:cs="Frutiger-Roman"/>
                                <w:b/>
                                <w:color w:val="0F5699"/>
                                <w:sz w:val="80"/>
                                <w:szCs w:val="80"/>
                              </w:rPr>
                              <w:t>Hier kann ein Text stehen. Die Textgröße k</w:t>
                            </w:r>
                            <w:r w:rsidRPr="00397CA9">
                              <w:rPr>
                                <w:rFonts w:ascii="Arial" w:hAnsi="Arial"/>
                                <w:b/>
                                <w:color w:val="0F5699"/>
                                <w:sz w:val="80"/>
                                <w:szCs w:val="80"/>
                              </w:rPr>
                              <w:t xml:space="preserve">ann an die Textmenge angepasst werden. </w:t>
                            </w:r>
                          </w:p>
                          <w:p w:rsidR="00393BF8" w:rsidRDefault="00393BF8" w:rsidP="0051565B">
                            <w:pPr>
                              <w:pStyle w:val="EinfAbs"/>
                              <w:spacing w:line="240" w:lineRule="auto"/>
                              <w:rPr>
                                <w:rFonts w:ascii="Arial" w:hAnsi="Arial" w:cs="Frutiger-Roman"/>
                                <w:color w:val="0F5699"/>
                                <w:sz w:val="80"/>
                                <w:szCs w:val="80"/>
                              </w:rPr>
                            </w:pPr>
                          </w:p>
                          <w:p w:rsidR="00566F71" w:rsidRDefault="00566F71" w:rsidP="0051565B">
                            <w:pPr>
                              <w:pStyle w:val="EinfAbs"/>
                              <w:spacing w:line="240" w:lineRule="auto"/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</w:pPr>
                            <w:r w:rsidRPr="00393BF8">
                              <w:rPr>
                                <w:rFonts w:ascii="Arial" w:hAnsi="Arial" w:cs="Frutiger-Roman"/>
                                <w:color w:val="0F5699"/>
                                <w:sz w:val="50"/>
                                <w:szCs w:val="50"/>
                              </w:rPr>
                              <w:t>Hier kann ein Text stehen. Die Textgröße k</w:t>
                            </w:r>
                            <w:r w:rsidRPr="00393BF8"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  <w:t>ann an die Textmenge angepasst werden.</w:t>
                            </w:r>
                            <w:r w:rsidR="00393BF8"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393BF8" w:rsidRPr="00393BF8">
                              <w:rPr>
                                <w:rFonts w:ascii="Arial" w:hAnsi="Arial" w:cs="Frutiger-Roman"/>
                                <w:color w:val="0F5699"/>
                                <w:sz w:val="50"/>
                                <w:szCs w:val="50"/>
                              </w:rPr>
                              <w:t>Hier kann ein Text stehen. Die Textgröße k</w:t>
                            </w:r>
                            <w:r w:rsidR="00393BF8" w:rsidRPr="00393BF8"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  <w:t>ann an die Textmenge angepasst werden.</w:t>
                            </w:r>
                          </w:p>
                          <w:p w:rsidR="00393BF8" w:rsidRPr="00393BF8" w:rsidRDefault="00393BF8" w:rsidP="0051565B">
                            <w:pPr>
                              <w:pStyle w:val="EinfAbs"/>
                              <w:spacing w:line="240" w:lineRule="auto"/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</w:pPr>
                            <w:r w:rsidRPr="00393BF8">
                              <w:rPr>
                                <w:rFonts w:ascii="Arial" w:hAnsi="Arial" w:cs="Frutiger-Roman"/>
                                <w:color w:val="0F5699"/>
                                <w:sz w:val="50"/>
                                <w:szCs w:val="50"/>
                              </w:rPr>
                              <w:t>Hier kann ein Text stehen. Die Textgröße k</w:t>
                            </w:r>
                            <w:r w:rsidRPr="00393BF8">
                              <w:rPr>
                                <w:rFonts w:ascii="Arial" w:hAnsi="Arial"/>
                                <w:color w:val="0F5699"/>
                                <w:sz w:val="50"/>
                                <w:szCs w:val="50"/>
                              </w:rPr>
                              <w:t>ann an die Textmenge angepasst werden.</w:t>
                            </w:r>
                          </w:p>
                          <w:p w:rsidR="00566F71" w:rsidRPr="0051565B" w:rsidRDefault="00566F71" w:rsidP="0051565B">
                            <w:pPr>
                              <w:pStyle w:val="EinfAbs"/>
                              <w:spacing w:line="240" w:lineRule="auto"/>
                              <w:rPr>
                                <w:rFonts w:ascii="ArialMT" w:hAnsi="ArialMT" w:cs="ArialMT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left:0;text-align:left;margin-left:77.05pt;margin-top:329.9pt;width:684.5pt;height:450.0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" o:allowoverlap="f" filled="f" stroked="f">
                <v:textbox inset="0,0,0,0">
                  <w:txbxContent>
                    <w:p w:rsidR="00393BF8" w:rsidRPr="00397CA9" w:rsidRDefault="00393BF8" w:rsidP="00393BF8">
                      <w:pPr>
                        <w:pStyle w:val="EinfAbs"/>
                        <w:spacing w:line="240" w:lineRule="auto"/>
                        <w:rPr>
                          <w:rFonts w:ascii="Arial" w:hAnsi="Arial"/>
                          <w:b/>
                          <w:color w:val="0F5699"/>
                          <w:sz w:val="80"/>
                          <w:szCs w:val="80"/>
                        </w:rPr>
                      </w:pPr>
                      <w:r w:rsidRPr="00397CA9">
                        <w:rPr>
                          <w:rFonts w:ascii="Arial" w:hAnsi="Arial" w:cs="Frutiger-Roman"/>
                          <w:b/>
                          <w:color w:val="0F5699"/>
                          <w:sz w:val="80"/>
                          <w:szCs w:val="80"/>
                        </w:rPr>
                        <w:t>Hier kann ein Text stehen. Die Textgröße k</w:t>
                      </w:r>
                      <w:r w:rsidRPr="00397CA9">
                        <w:rPr>
                          <w:rFonts w:ascii="Arial" w:hAnsi="Arial"/>
                          <w:b/>
                          <w:color w:val="0F5699"/>
                          <w:sz w:val="80"/>
                          <w:szCs w:val="80"/>
                        </w:rPr>
                        <w:t xml:space="preserve">ann an die Textmenge angepasst werden. </w:t>
                      </w:r>
                    </w:p>
                    <w:p w:rsidR="00393BF8" w:rsidRDefault="00393BF8" w:rsidP="0051565B">
                      <w:pPr>
                        <w:pStyle w:val="EinfAbs"/>
                        <w:spacing w:line="240" w:lineRule="auto"/>
                        <w:rPr>
                          <w:rFonts w:ascii="Arial" w:hAnsi="Arial" w:cs="Frutiger-Roman"/>
                          <w:color w:val="0F5699"/>
                          <w:sz w:val="80"/>
                          <w:szCs w:val="80"/>
                        </w:rPr>
                      </w:pPr>
                    </w:p>
                    <w:p w:rsidR="00566F71" w:rsidRDefault="00566F71" w:rsidP="0051565B">
                      <w:pPr>
                        <w:pStyle w:val="EinfAbs"/>
                        <w:spacing w:line="240" w:lineRule="auto"/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</w:pPr>
                      <w:r w:rsidRPr="00393BF8">
                        <w:rPr>
                          <w:rFonts w:ascii="Arial" w:hAnsi="Arial" w:cs="Frutiger-Roman"/>
                          <w:color w:val="0F5699"/>
                          <w:sz w:val="50"/>
                          <w:szCs w:val="50"/>
                        </w:rPr>
                        <w:t>Hier kann ein Text stehen. Die Textgröße k</w:t>
                      </w:r>
                      <w:r w:rsidRPr="00393BF8"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  <w:t>ann an die Textmenge angepasst werden.</w:t>
                      </w:r>
                      <w:r w:rsidR="00393BF8"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  <w:t xml:space="preserve"> </w:t>
                      </w:r>
                      <w:r w:rsidR="00393BF8" w:rsidRPr="00393BF8">
                        <w:rPr>
                          <w:rFonts w:ascii="Arial" w:hAnsi="Arial" w:cs="Frutiger-Roman"/>
                          <w:color w:val="0F5699"/>
                          <w:sz w:val="50"/>
                          <w:szCs w:val="50"/>
                        </w:rPr>
                        <w:t>Hier kann ein Text stehen. Die Textgröße k</w:t>
                      </w:r>
                      <w:r w:rsidR="00393BF8" w:rsidRPr="00393BF8"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  <w:t>ann an die Textmenge angepasst werden.</w:t>
                      </w:r>
                    </w:p>
                    <w:p w:rsidR="00393BF8" w:rsidRPr="00393BF8" w:rsidRDefault="00393BF8" w:rsidP="0051565B">
                      <w:pPr>
                        <w:pStyle w:val="EinfAbs"/>
                        <w:spacing w:line="240" w:lineRule="auto"/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</w:pPr>
                      <w:r w:rsidRPr="00393BF8">
                        <w:rPr>
                          <w:rFonts w:ascii="Arial" w:hAnsi="Arial" w:cs="Frutiger-Roman"/>
                          <w:color w:val="0F5699"/>
                          <w:sz w:val="50"/>
                          <w:szCs w:val="50"/>
                        </w:rPr>
                        <w:t>Hier kann ein Text stehen. Die Textgröße k</w:t>
                      </w:r>
                      <w:r w:rsidRPr="00393BF8">
                        <w:rPr>
                          <w:rFonts w:ascii="Arial" w:hAnsi="Arial"/>
                          <w:color w:val="0F5699"/>
                          <w:sz w:val="50"/>
                          <w:szCs w:val="50"/>
                        </w:rPr>
                        <w:t>ann an die Textmenge angepasst werden.</w:t>
                      </w:r>
                    </w:p>
                    <w:p w:rsidR="00566F71" w:rsidRPr="0051565B" w:rsidRDefault="00566F71" w:rsidP="0051565B">
                      <w:pPr>
                        <w:pStyle w:val="EinfAbs"/>
                        <w:spacing w:line="240" w:lineRule="auto"/>
                        <w:rPr>
                          <w:rFonts w:ascii="ArialMT" w:hAnsi="ArialMT" w:cs="ArialMT"/>
                          <w:b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B5D4B" w:rsidRPr="00A60009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59264" behindDoc="0" locked="1" layoutInCell="1" allowOverlap="0" wp14:anchorId="15FFD26D" wp14:editId="12385C25">
                <wp:simplePos x="0" y="0"/>
                <wp:positionH relativeFrom="page">
                  <wp:posOffset>876935</wp:posOffset>
                </wp:positionH>
                <wp:positionV relativeFrom="page">
                  <wp:posOffset>13114020</wp:posOffset>
                </wp:positionV>
                <wp:extent cx="5523865" cy="1821180"/>
                <wp:effectExtent l="0" t="0" r="13335" b="762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F71" w:rsidRPr="00397CA9" w:rsidRDefault="00566F71" w:rsidP="00397CA9">
                            <w:pPr>
                              <w:pStyle w:val="EinfAbs"/>
                              <w:spacing w:line="276" w:lineRule="auto"/>
                              <w:rPr>
                                <w:rFonts w:ascii="Arial" w:hAnsi="Arial" w:cs="Frutiger-Roman"/>
                                <w:b/>
                                <w:color w:val="0F5699"/>
                                <w:sz w:val="70"/>
                                <w:szCs w:val="70"/>
                              </w:rPr>
                            </w:pPr>
                            <w:r w:rsidRPr="00397CA9">
                              <w:rPr>
                                <w:rFonts w:ascii="Arial" w:hAnsi="Arial" w:cs="Frutiger-Roman"/>
                                <w:b/>
                                <w:color w:val="0F5699"/>
                                <w:sz w:val="70"/>
                                <w:szCs w:val="70"/>
                              </w:rPr>
                              <w:t>Samstag, xx.xx.2018</w:t>
                            </w:r>
                          </w:p>
                          <w:p w:rsidR="00566F71" w:rsidRPr="00397CA9" w:rsidRDefault="00566F71" w:rsidP="00397CA9">
                            <w:pPr>
                              <w:pStyle w:val="EinfAbs"/>
                              <w:spacing w:line="276" w:lineRule="auto"/>
                              <w:rPr>
                                <w:sz w:val="70"/>
                                <w:szCs w:val="70"/>
                              </w:rPr>
                            </w:pPr>
                            <w:r w:rsidRPr="00397CA9">
                              <w:rPr>
                                <w:rFonts w:ascii="Arial" w:hAnsi="Arial" w:cs="Frutiger-Roman"/>
                                <w:b/>
                                <w:color w:val="0F5699"/>
                                <w:sz w:val="70"/>
                                <w:szCs w:val="70"/>
                              </w:rPr>
                              <w:t>10 bis 17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9" type="#_x0000_t202" style="position:absolute;left:0;text-align:left;margin-left:69.05pt;margin-top:1032.6pt;width:434.95pt;height:143.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" o:allowoverlap="f" filled="f" stroked="f">
                <v:textbox inset="0,0,0,0">
                  <w:txbxContent>
                    <w:p w:rsidR="00566F71" w:rsidRPr="00397CA9" w:rsidRDefault="00566F71" w:rsidP="00397CA9">
                      <w:pPr>
                        <w:pStyle w:val="EinfAbs"/>
                        <w:spacing w:line="276" w:lineRule="auto"/>
                        <w:rPr>
                          <w:rFonts w:ascii="Arial" w:hAnsi="Arial" w:cs="Frutiger-Roman"/>
                          <w:b/>
                          <w:color w:val="0F5699"/>
                          <w:sz w:val="70"/>
                          <w:szCs w:val="70"/>
                        </w:rPr>
                      </w:pPr>
                      <w:r w:rsidRPr="00397CA9">
                        <w:rPr>
                          <w:rFonts w:ascii="Arial" w:hAnsi="Arial" w:cs="Frutiger-Roman"/>
                          <w:b/>
                          <w:color w:val="0F5699"/>
                          <w:sz w:val="70"/>
                          <w:szCs w:val="70"/>
                        </w:rPr>
                        <w:t>Samstag, xx.xx.2018</w:t>
                      </w:r>
                    </w:p>
                    <w:p w:rsidR="00566F71" w:rsidRPr="00397CA9" w:rsidRDefault="00566F71" w:rsidP="00397CA9">
                      <w:pPr>
                        <w:pStyle w:val="EinfAbs"/>
                        <w:spacing w:line="276" w:lineRule="auto"/>
                        <w:rPr>
                          <w:sz w:val="70"/>
                          <w:szCs w:val="70"/>
                        </w:rPr>
                      </w:pPr>
                      <w:r w:rsidRPr="00397CA9">
                        <w:rPr>
                          <w:rFonts w:ascii="Arial" w:hAnsi="Arial" w:cs="Frutiger-Roman"/>
                          <w:b/>
                          <w:color w:val="0F5699"/>
                          <w:sz w:val="70"/>
                          <w:szCs w:val="70"/>
                        </w:rPr>
                        <w:t>10 bis 17 Uhr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E23B29" w:rsidRPr="002B5D4B" w:rsidSect="00314902">
      <w:headerReference w:type="default" r:id="rId8"/>
      <w:footerReference w:type="default" r:id="rId9"/>
      <w:pgSz w:w="16820" w:h="2380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5B6" w:rsidRDefault="009275B6" w:rsidP="002B5D4B">
      <w:r>
        <w:separator/>
      </w:r>
    </w:p>
  </w:endnote>
  <w:endnote w:type="continuationSeparator" w:id="0">
    <w:p w:rsidR="009275B6" w:rsidRDefault="009275B6" w:rsidP="002B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Hebrew">
    <w:altName w:val="Times New Roman"/>
    <w:charset w:val="00"/>
    <w:family w:val="auto"/>
    <w:pitch w:val="variable"/>
    <w:sig w:usb0="00000000" w:usb1="4000204A" w:usb2="00000000" w:usb3="00000000" w:csb0="0000002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F71" w:rsidRDefault="00566F71">
    <w:pPr>
      <w:pStyle w:val="Fuzeile"/>
    </w:pPr>
    <w:r>
      <w:rPr>
        <w:rFonts w:ascii="Arial" w:hAnsi="Arial"/>
        <w:noProof/>
      </w:rPr>
      <w:drawing>
        <wp:anchor distT="0" distB="0" distL="114300" distR="114300" simplePos="0" relativeHeight="251666432" behindDoc="1" locked="0" layoutInCell="1" allowOverlap="1" wp14:anchorId="42EF1B29" wp14:editId="44B9860F">
          <wp:simplePos x="0" y="0"/>
          <wp:positionH relativeFrom="column">
            <wp:posOffset>3901302</wp:posOffset>
          </wp:positionH>
          <wp:positionV relativeFrom="paragraph">
            <wp:posOffset>-5739130</wp:posOffset>
          </wp:positionV>
          <wp:extent cx="5104405" cy="4257675"/>
          <wp:effectExtent l="0" t="0" r="1270" b="9525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160677_slider-detail_1qEjcA_rf8jH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4405" cy="425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720090" distB="0" distL="0" distR="0" simplePos="0" relativeHeight="251663360" behindDoc="0" locked="1" layoutInCell="1" allowOverlap="0" wp14:anchorId="1290B13A" wp14:editId="5D6C7AE7">
          <wp:simplePos x="0" y="0"/>
          <wp:positionH relativeFrom="page">
            <wp:posOffset>0</wp:posOffset>
          </wp:positionH>
          <wp:positionV relativeFrom="page">
            <wp:posOffset>10111105</wp:posOffset>
          </wp:positionV>
          <wp:extent cx="10693400" cy="7670800"/>
          <wp:effectExtent l="0" t="0" r="0" b="0"/>
          <wp:wrapNone/>
          <wp:docPr id="21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̈zesanrat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670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5B6" w:rsidRDefault="009275B6" w:rsidP="002B5D4B">
      <w:r>
        <w:separator/>
      </w:r>
    </w:p>
  </w:footnote>
  <w:footnote w:type="continuationSeparator" w:id="0">
    <w:p w:rsidR="009275B6" w:rsidRDefault="009275B6" w:rsidP="002B5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F71" w:rsidRPr="00566F71" w:rsidRDefault="00566F71" w:rsidP="002B5D4B">
    <w:pPr>
      <w:pStyle w:val="Kopfzeile"/>
    </w:pPr>
    <w:r w:rsidRPr="00566F71">
      <w:rPr>
        <w:noProof/>
      </w:rPr>
      <w:drawing>
        <wp:anchor distT="720090" distB="0" distL="0" distR="0" simplePos="0" relativeHeight="251665408" behindDoc="0" locked="1" layoutInCell="1" allowOverlap="0" wp14:anchorId="49EADB29" wp14:editId="29F3B527">
          <wp:simplePos x="0" y="0"/>
          <wp:positionH relativeFrom="page">
            <wp:posOffset>6261735</wp:posOffset>
          </wp:positionH>
          <wp:positionV relativeFrom="page">
            <wp:posOffset>13221970</wp:posOffset>
          </wp:positionV>
          <wp:extent cx="3589655" cy="948055"/>
          <wp:effectExtent l="0" t="0" r="0" b="0"/>
          <wp:wrapNone/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̈zesanrat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9655" cy="9480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B6"/>
    <w:rsid w:val="00294272"/>
    <w:rsid w:val="002B5D4B"/>
    <w:rsid w:val="00314902"/>
    <w:rsid w:val="00393BF8"/>
    <w:rsid w:val="00394DDA"/>
    <w:rsid w:val="00397CA9"/>
    <w:rsid w:val="0051565B"/>
    <w:rsid w:val="00566F71"/>
    <w:rsid w:val="00794363"/>
    <w:rsid w:val="008C7AAD"/>
    <w:rsid w:val="009275B6"/>
    <w:rsid w:val="00972DE7"/>
    <w:rsid w:val="00A75B6E"/>
    <w:rsid w:val="00B7640F"/>
    <w:rsid w:val="00D46267"/>
    <w:rsid w:val="00E23B29"/>
    <w:rsid w:val="00E35F5C"/>
    <w:rsid w:val="00F7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F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autoRedefine/>
    <w:qFormat/>
    <w:rsid w:val="00394DDA"/>
    <w:pPr>
      <w:framePr w:wrap="around" w:vAnchor="page" w:hAnchor="page" w:x="1070" w:y="2003"/>
    </w:pPr>
    <w:rPr>
      <w:rFonts w:asciiTheme="majorHAnsi" w:eastAsiaTheme="minorHAnsi" w:hAnsiTheme="majorHAnsi" w:cs="Adobe Hebrew"/>
      <w:sz w:val="20"/>
      <w:szCs w:val="20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B5D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5D4B"/>
  </w:style>
  <w:style w:type="paragraph" w:styleId="Fuzeile">
    <w:name w:val="footer"/>
    <w:basedOn w:val="Standard"/>
    <w:link w:val="FuzeileZchn"/>
    <w:uiPriority w:val="99"/>
    <w:unhideWhenUsed/>
    <w:rsid w:val="002B5D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5D4B"/>
  </w:style>
  <w:style w:type="paragraph" w:customStyle="1" w:styleId="EinfAbs">
    <w:name w:val="[Einf. Abs.]"/>
    <w:basedOn w:val="Standard"/>
    <w:uiPriority w:val="99"/>
    <w:rsid w:val="002B5D4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B6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5B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F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autoRedefine/>
    <w:qFormat/>
    <w:rsid w:val="00394DDA"/>
    <w:pPr>
      <w:framePr w:wrap="around" w:vAnchor="page" w:hAnchor="page" w:x="1070" w:y="2003"/>
    </w:pPr>
    <w:rPr>
      <w:rFonts w:asciiTheme="majorHAnsi" w:eastAsiaTheme="minorHAnsi" w:hAnsiTheme="majorHAnsi" w:cs="Adobe Hebrew"/>
      <w:sz w:val="20"/>
      <w:szCs w:val="20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B5D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5D4B"/>
  </w:style>
  <w:style w:type="paragraph" w:styleId="Fuzeile">
    <w:name w:val="footer"/>
    <w:basedOn w:val="Standard"/>
    <w:link w:val="FuzeileZchn"/>
    <w:uiPriority w:val="99"/>
    <w:unhideWhenUsed/>
    <w:rsid w:val="002B5D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5D4B"/>
  </w:style>
  <w:style w:type="paragraph" w:customStyle="1" w:styleId="EinfAbs">
    <w:name w:val="[Einf. Abs.]"/>
    <w:basedOn w:val="Standard"/>
    <w:uiPriority w:val="99"/>
    <w:rsid w:val="002B5D4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B6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5B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2%20SBG%20und%20Partnerschaften\0212%20Projektgruppen\021202%20Festausschuss%2050%20Jahre%20R&#228;testrukturen\&#214;A\Vorlagen\Plakat-Vorlage_2018-07-2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9595A2-1439-4B98-AD4C-30DA03A0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Plakat-Vorlage_2018-07-24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Erzbischöfliches Ordinariat München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 Martin</dc:creator>
  <cp:lastModifiedBy>Schneider Martin</cp:lastModifiedBy>
  <cp:revision>1</cp:revision>
  <cp:lastPrinted>2018-07-25T07:08:00Z</cp:lastPrinted>
  <dcterms:created xsi:type="dcterms:W3CDTF">2018-07-26T09:28:00Z</dcterms:created>
  <dcterms:modified xsi:type="dcterms:W3CDTF">2018-07-26T09:29:00Z</dcterms:modified>
</cp:coreProperties>
</file>